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00" w:type="dxa"/>
        <w:jc w:val="center"/>
        <w:tblCellMar>
          <w:top w:w="29" w:type="dxa"/>
          <w:left w:w="259" w:type="dxa"/>
          <w:bottom w:w="29" w:type="dxa"/>
          <w:right w:w="374" w:type="dxa"/>
        </w:tblCellMar>
        <w:tblLook w:val="01E0" w:firstRow="1" w:lastRow="1" w:firstColumn="1" w:lastColumn="1" w:noHBand="0" w:noVBand="0"/>
      </w:tblPr>
      <w:tblGrid>
        <w:gridCol w:w="3934"/>
        <w:gridCol w:w="7166"/>
      </w:tblGrid>
      <w:tr w:rsidR="00BD78CB" w:rsidTr="00343E1A">
        <w:trPr>
          <w:trHeight w:val="53"/>
          <w:jc w:val="center"/>
        </w:trPr>
        <w:tc>
          <w:tcPr>
            <w:tcW w:w="11100" w:type="dxa"/>
            <w:gridSpan w:val="2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D6E3BC" w:themeFill="accent3" w:themeFillTint="66"/>
            <w:vAlign w:val="center"/>
          </w:tcPr>
          <w:p w:rsidR="00BD78CB" w:rsidRPr="00732CC4" w:rsidRDefault="00457F38" w:rsidP="00B62E8D">
            <w:pPr>
              <w:pStyle w:val="Kop1"/>
              <w:rPr>
                <w:rFonts w:ascii="Trebuchet MS" w:hAnsi="Trebuchet MS"/>
                <w:color w:val="76923C" w:themeColor="accent3" w:themeShade="BF"/>
                <w:sz w:val="72"/>
                <w:szCs w:val="72"/>
              </w:rPr>
            </w:pPr>
            <w:r w:rsidRPr="00732CC4">
              <w:rPr>
                <w:rFonts w:ascii="Amarante" w:hAnsi="Amarante"/>
                <w:color w:val="76923C" w:themeColor="accent3" w:themeShade="BF"/>
                <w:sz w:val="72"/>
                <w:szCs w:val="72"/>
                <w:lang w:bidi="ar-SA"/>
              </w:rPr>
              <w:drawing>
                <wp:anchor distT="0" distB="0" distL="114300" distR="114300" simplePos="0" relativeHeight="251662848" behindDoc="0" locked="0" layoutInCell="1" allowOverlap="1" wp14:anchorId="2AF3FB5C" wp14:editId="6CFEC944">
                  <wp:simplePos x="0" y="0"/>
                  <wp:positionH relativeFrom="column">
                    <wp:posOffset>5567045</wp:posOffset>
                  </wp:positionH>
                  <wp:positionV relativeFrom="paragraph">
                    <wp:posOffset>20320</wp:posOffset>
                  </wp:positionV>
                  <wp:extent cx="1101090" cy="1123950"/>
                  <wp:effectExtent l="0" t="0" r="381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ard1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2CC4">
              <w:rPr>
                <w:rFonts w:ascii="Amarante" w:hAnsi="Amarante"/>
                <w:color w:val="76923C" w:themeColor="accent3" w:themeShade="BF"/>
                <w:sz w:val="72"/>
                <w:szCs w:val="72"/>
                <w:lang w:bidi="ar-SA"/>
              </w:rPr>
              <w:drawing>
                <wp:anchor distT="0" distB="0" distL="114300" distR="114300" simplePos="0" relativeHeight="251661824" behindDoc="1" locked="0" layoutInCell="1" allowOverlap="1" wp14:anchorId="057C3589" wp14:editId="091E779A">
                  <wp:simplePos x="0" y="0"/>
                  <wp:positionH relativeFrom="column">
                    <wp:posOffset>5667375</wp:posOffset>
                  </wp:positionH>
                  <wp:positionV relativeFrom="paragraph">
                    <wp:posOffset>66675</wp:posOffset>
                  </wp:positionV>
                  <wp:extent cx="1000125" cy="1020445"/>
                  <wp:effectExtent l="0" t="0" r="9525" b="825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ard1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6F2" w:rsidRPr="00732CC4">
              <w:rPr>
                <w:rFonts w:ascii="Amarante" w:hAnsi="Amarante"/>
                <w:color w:val="76923C" w:themeColor="accent3" w:themeShade="BF"/>
                <w:sz w:val="72"/>
                <w:szCs w:val="7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0DF1693" wp14:editId="3971F81E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118745</wp:posOffset>
                      </wp:positionV>
                      <wp:extent cx="1135380" cy="843915"/>
                      <wp:effectExtent l="0" t="4445" r="635" b="0"/>
                      <wp:wrapNone/>
                      <wp:docPr id="13" name="Text Box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843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78CB" w:rsidRDefault="00B62E8D">
                                  <w:r>
                                    <w:rPr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950058" cy="741046"/>
                                        <wp:effectExtent l="0" t="0" r="2540" b="1905"/>
                                        <wp:docPr id="4" name="Afbeelding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-1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4506" cy="744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5" o:spid="_x0000_s1026" type="#_x0000_t202" style="position:absolute;left:0;text-align:left;margin-left:12.55pt;margin-top:9.35pt;width:89.4pt;height:66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" filled="f" stroked="f">
                      <v:textbox style="mso-fit-shape-to-text:t">
                        <w:txbxContent>
                          <w:p w:rsidR="00BD78CB" w:rsidRDefault="00B62E8D">
                            <w:r>
                              <w:rPr>
                                <w:lang w:bidi="ar-SA"/>
                              </w:rPr>
                              <w:drawing>
                                <wp:inline distT="0" distB="0" distL="0" distR="0">
                                  <wp:extent cx="950058" cy="741046"/>
                                  <wp:effectExtent l="0" t="0" r="2540" b="1905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506" cy="74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3E1A" w:rsidRPr="00732CC4">
              <w:rPr>
                <w:rFonts w:ascii="Amarante" w:hAnsi="Amarante"/>
                <w:color w:val="76923C" w:themeColor="accent3" w:themeShade="BF"/>
                <w:sz w:val="72"/>
                <w:szCs w:val="72"/>
              </w:rPr>
              <w:t xml:space="preserve"> </w:t>
            </w:r>
            <w:r w:rsidR="00BD78CB" w:rsidRPr="00732CC4">
              <w:rPr>
                <w:rFonts w:ascii="Trebuchet MS" w:hAnsi="Trebuchet MS"/>
                <w:color w:val="76923C" w:themeColor="accent3" w:themeShade="BF"/>
                <w:sz w:val="72"/>
                <w:szCs w:val="72"/>
              </w:rPr>
              <w:t>E-m</w:t>
            </w:r>
            <w:r w:rsidR="00B62E8D">
              <w:rPr>
                <w:rFonts w:ascii="Trebuchet MS" w:hAnsi="Trebuchet MS"/>
                <w:color w:val="76923C" w:themeColor="accent3" w:themeShade="BF"/>
                <w:sz w:val="72"/>
                <w:szCs w:val="72"/>
              </w:rPr>
              <w:t>@</w:t>
            </w:r>
            <w:r w:rsidR="00BD78CB" w:rsidRPr="00732CC4">
              <w:rPr>
                <w:rFonts w:ascii="Trebuchet MS" w:hAnsi="Trebuchet MS"/>
                <w:color w:val="76923C" w:themeColor="accent3" w:themeShade="BF"/>
                <w:sz w:val="72"/>
                <w:szCs w:val="72"/>
              </w:rPr>
              <w:t>ilnieuwsbrief</w:t>
            </w:r>
          </w:p>
        </w:tc>
      </w:tr>
      <w:tr w:rsidR="00BD78CB" w:rsidTr="00343E1A">
        <w:trPr>
          <w:trHeight w:val="299"/>
          <w:jc w:val="center"/>
        </w:trPr>
        <w:tc>
          <w:tcPr>
            <w:tcW w:w="3294" w:type="dxa"/>
            <w:tcBorders>
              <w:top w:val="single" w:sz="2" w:space="0" w:color="435169"/>
              <w:left w:val="nil"/>
              <w:bottom w:val="single" w:sz="2" w:space="0" w:color="435169"/>
              <w:right w:val="single" w:sz="2" w:space="0" w:color="435169"/>
            </w:tcBorders>
            <w:shd w:val="clear" w:color="auto" w:fill="76923C" w:themeFill="accent3" w:themeFillShade="BF"/>
            <w:tcMar>
              <w:top w:w="29" w:type="dxa"/>
              <w:left w:w="115" w:type="dxa"/>
              <w:bottom w:w="29" w:type="dxa"/>
              <w:right w:w="72" w:type="dxa"/>
            </w:tcMar>
            <w:vAlign w:val="center"/>
          </w:tcPr>
          <w:p w:rsidR="00BD78CB" w:rsidRPr="00640748" w:rsidRDefault="00987976" w:rsidP="00987976">
            <w:pPr>
              <w:pStyle w:val="Datum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fldChar w:fldCharType="begin"/>
            </w:r>
            <w:r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instrText xml:space="preserve"> TIME \@ "d MMMM yyyy" </w:instrText>
            </w:r>
            <w:r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="0039748F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27 november 2016</w:t>
            </w:r>
            <w:r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fldChar w:fldCharType="end"/>
            </w:r>
          </w:p>
        </w:tc>
        <w:tc>
          <w:tcPr>
            <w:tcW w:w="7806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nil"/>
            </w:tcBorders>
            <w:shd w:val="clear" w:color="auto" w:fill="76923C" w:themeFill="accent3" w:themeFillShade="BF"/>
            <w:vAlign w:val="center"/>
          </w:tcPr>
          <w:p w:rsidR="00BD78CB" w:rsidRPr="00640748" w:rsidRDefault="00197538" w:rsidP="00102F7E">
            <w:pPr>
              <w:pStyle w:val="Jaargang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64074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Jaargang 2</w:t>
            </w:r>
            <w:r w:rsidR="00BD78CB" w:rsidRPr="0064074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, nummer </w:t>
            </w:r>
            <w:r w:rsidR="00842F40" w:rsidRPr="0064074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1</w:t>
            </w:r>
            <w:r w:rsidR="00102F7E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4</w:t>
            </w:r>
          </w:p>
        </w:tc>
      </w:tr>
      <w:tr w:rsidR="00BD78CB" w:rsidRPr="00BC4B7C" w:rsidTr="00343E1A">
        <w:trPr>
          <w:trHeight w:val="11771"/>
          <w:jc w:val="center"/>
        </w:trPr>
        <w:tc>
          <w:tcPr>
            <w:tcW w:w="3294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  <w:shd w:val="clear" w:color="auto" w:fill="EAF1DD" w:themeFill="accent3" w:themeFillTint="33"/>
          </w:tcPr>
          <w:p w:rsidR="0018380C" w:rsidRPr="00732CC4" w:rsidRDefault="0018380C">
            <w:pPr>
              <w:pStyle w:val="Opsommingstekensvoorcitaat"/>
              <w:numPr>
                <w:ilvl w:val="0"/>
                <w:numId w:val="0"/>
              </w:numPr>
              <w:tabs>
                <w:tab w:val="left" w:pos="720"/>
              </w:tabs>
              <w:ind w:left="532" w:hanging="288"/>
              <w:rPr>
                <w:color w:val="76923C" w:themeColor="accent3" w:themeShade="BF"/>
              </w:rPr>
            </w:pPr>
          </w:p>
          <w:p w:rsidR="0018380C" w:rsidRPr="00732CC4" w:rsidRDefault="0018380C" w:rsidP="0018380C">
            <w:pPr>
              <w:rPr>
                <w:rFonts w:ascii="Trebuchet MS" w:hAnsi="Trebuchet MS"/>
                <w:color w:val="76923C" w:themeColor="accent3" w:themeShade="BF"/>
                <w:sz w:val="20"/>
                <w:szCs w:val="20"/>
                <w:lang w:bidi="nl-NL"/>
              </w:rPr>
            </w:pPr>
          </w:p>
          <w:p w:rsidR="0018380C" w:rsidRPr="00732CC4" w:rsidRDefault="0018380C" w:rsidP="0018380C">
            <w:pPr>
              <w:rPr>
                <w:rFonts w:ascii="Trebuchet MS" w:hAnsi="Trebuchet MS"/>
                <w:color w:val="76923C" w:themeColor="accent3" w:themeShade="BF"/>
                <w:sz w:val="20"/>
                <w:szCs w:val="20"/>
                <w:lang w:bidi="nl-NL"/>
              </w:rPr>
            </w:pPr>
          </w:p>
          <w:p w:rsidR="0039748F" w:rsidRDefault="00102F7E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Het is herfst en we hebben al veel nattigheid en kou gehad en toch blijft de rijbak prima</w:t>
            </w:r>
            <w:r w:rsidR="0039748F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om te rijden</w:t>
            </w:r>
            <w:r w:rsidR="00237C79"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!</w:t>
            </w:r>
          </w:p>
          <w:p w:rsidR="0039748F" w:rsidRDefault="0039748F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39748F" w:rsidRDefault="0039748F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ar-SA"/>
              </w:rPr>
              <w:drawing>
                <wp:inline distT="0" distB="0" distL="0" distR="0">
                  <wp:extent cx="2156206" cy="19812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pjO8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71" cy="198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48F" w:rsidRDefault="00102F7E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</w:r>
          </w:p>
          <w:p w:rsidR="0039748F" w:rsidRDefault="0039748F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39748F" w:rsidRDefault="0039748F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39748F" w:rsidRDefault="0039748F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18380C" w:rsidRDefault="00102F7E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En het zal niemand ontgaan zijn, maar Sinterklaas is met zijn Pieten ook weer in Nederland.</w:t>
            </w:r>
            <w:r w:rsidR="005E2E51"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</w:r>
          </w:p>
          <w:p w:rsidR="00102F7E" w:rsidRPr="00BA7329" w:rsidRDefault="00102F7E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ar-SA"/>
              </w:rPr>
              <w:drawing>
                <wp:inline distT="0" distB="0" distL="0" distR="0" wp14:anchorId="739A4754" wp14:editId="00AF52E3">
                  <wp:extent cx="1813627" cy="124777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komsinterklaas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29" cy="125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0F2" w:rsidRPr="00732CC4" w:rsidRDefault="002900F2" w:rsidP="0018380C">
            <w:pPr>
              <w:rPr>
                <w:rFonts w:ascii="Trebuchet MS" w:hAnsi="Trebuchet MS"/>
                <w:color w:val="76923C" w:themeColor="accent3" w:themeShade="BF"/>
                <w:sz w:val="20"/>
                <w:szCs w:val="20"/>
                <w:lang w:bidi="nl-NL"/>
              </w:rPr>
            </w:pPr>
          </w:p>
          <w:p w:rsidR="0018380C" w:rsidRPr="00262BC0" w:rsidRDefault="0018380C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18380C" w:rsidRPr="00262BC0" w:rsidRDefault="0018380C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18380C" w:rsidRPr="00262BC0" w:rsidRDefault="0018380C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18380C" w:rsidRPr="00262BC0" w:rsidRDefault="0018380C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18380C" w:rsidRPr="00262BC0" w:rsidRDefault="0018380C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18380C" w:rsidRDefault="0018380C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39748F" w:rsidRDefault="0039748F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39748F" w:rsidRPr="00262BC0" w:rsidRDefault="0039748F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  <w:bookmarkStart w:id="0" w:name="_GoBack"/>
            <w:bookmarkEnd w:id="0"/>
          </w:p>
          <w:p w:rsidR="0018380C" w:rsidRPr="00262BC0" w:rsidRDefault="0018380C" w:rsidP="0018380C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F65280" w:rsidRPr="00262BC0" w:rsidRDefault="00F65280" w:rsidP="001E4B91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F65280" w:rsidRPr="00262BC0" w:rsidRDefault="00F65280" w:rsidP="001E4B91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F65280" w:rsidRPr="00262BC0" w:rsidRDefault="00F65280" w:rsidP="001E4B91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nl-NL"/>
              </w:rPr>
            </w:pPr>
          </w:p>
          <w:p w:rsidR="00F65280" w:rsidRPr="004E0A9C" w:rsidRDefault="00197538" w:rsidP="002900F2">
            <w:pP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 w:rsidRPr="004E0A9C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lastRenderedPageBreak/>
              <w:t>Wij heten de volgende klant hartelijk welkom bij Stal ‘t Patersnest:</w:t>
            </w:r>
            <w:r w:rsidR="003C0F2D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Kim</w:t>
            </w:r>
            <w:r w:rsidRPr="004E0A9C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</w:r>
          </w:p>
          <w:p w:rsidR="002900F2" w:rsidRPr="00732CC4" w:rsidRDefault="002900F2" w:rsidP="002900F2">
            <w:pPr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900F2" w:rsidRPr="00732CC4" w:rsidRDefault="00890891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  <w:r w:rsidRPr="00732CC4">
              <w:rPr>
                <w:rFonts w:ascii="Trebuchet MS" w:hAnsi="Trebuchet MS"/>
                <w:color w:val="76923C" w:themeColor="accent3" w:themeShade="BF"/>
                <w:lang w:bidi="ar-SA"/>
              </w:rPr>
              <w:drawing>
                <wp:inline distT="0" distB="0" distL="0" distR="0" wp14:anchorId="610B7B32" wp14:editId="108217DE">
                  <wp:extent cx="2009180" cy="128587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kom-patersnest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476" cy="12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  <w:p w:rsidR="005554BA" w:rsidRPr="00732CC4" w:rsidRDefault="005554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5554BA" w:rsidRPr="00732CC4" w:rsidRDefault="005554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5554BA" w:rsidRPr="00732CC4" w:rsidRDefault="005554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5554BA" w:rsidRPr="00732CC4" w:rsidRDefault="005554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5554BA" w:rsidRPr="00732CC4" w:rsidRDefault="005554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5554BA" w:rsidRPr="00732CC4" w:rsidRDefault="005554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5554BA" w:rsidRPr="00732CC4" w:rsidRDefault="005554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5554BA" w:rsidRDefault="005554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DD08BA" w:rsidRDefault="00DD08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DD08BA" w:rsidRDefault="00DD08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DD08BA" w:rsidRDefault="00DD08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DD08BA" w:rsidRDefault="00DD08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DD08BA" w:rsidRDefault="00DD08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DD08BA" w:rsidRDefault="00DD08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DD08BA" w:rsidRDefault="00DD08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DD08BA" w:rsidRDefault="00DD08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DD08BA" w:rsidRPr="00732CC4" w:rsidRDefault="00DD08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5554BA" w:rsidRDefault="005554BA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757400" w:rsidRDefault="0075740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757400" w:rsidRDefault="0075740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757400" w:rsidRDefault="0075740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757400" w:rsidRDefault="0075740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757400" w:rsidRDefault="0075740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262BC0" w:rsidRPr="00732CC4" w:rsidRDefault="00262BC0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</w:pPr>
          </w:p>
          <w:p w:rsidR="00C7089F" w:rsidRPr="00BA7329" w:rsidRDefault="00C7089F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Stal ‘t Patersnest</w:t>
            </w:r>
          </w:p>
          <w:p w:rsidR="00C7089F" w:rsidRPr="00BA7329" w:rsidRDefault="00C7089F" w:rsidP="00C7089F">
            <w:pPr>
              <w:pStyle w:val="Bedrijfsgegevens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Kloosterhoekweg 9</w:t>
            </w:r>
          </w:p>
          <w:p w:rsidR="00C7089F" w:rsidRPr="00BA7329" w:rsidRDefault="00C7089F" w:rsidP="00C7089F">
            <w:pPr>
              <w:pStyle w:val="Bedrijfsgegevens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8196 KM Welsum</w:t>
            </w:r>
          </w:p>
          <w:p w:rsidR="00C7089F" w:rsidRPr="00BA7329" w:rsidRDefault="00C7089F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Telefoon</w:t>
            </w:r>
          </w:p>
          <w:p w:rsidR="00C7089F" w:rsidRPr="00BA7329" w:rsidRDefault="00C7089F" w:rsidP="00C7089F">
            <w:pPr>
              <w:pStyle w:val="Bedrijfsgegevens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06-83014533</w:t>
            </w:r>
            <w:r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  <w:t>bgg: 0570-561983</w:t>
            </w:r>
          </w:p>
          <w:p w:rsidR="00C7089F" w:rsidRPr="00BA7329" w:rsidRDefault="00C7089F" w:rsidP="00C7089F">
            <w:pPr>
              <w:pStyle w:val="BedrijfsgegevensVe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E-mail</w:t>
            </w:r>
          </w:p>
          <w:p w:rsidR="00C7089F" w:rsidRPr="00BA7329" w:rsidRDefault="00410B39" w:rsidP="00C7089F">
            <w:pPr>
              <w:pStyle w:val="Bedrijfsgegevens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hyperlink r:id="rId15" w:history="1">
              <w:r w:rsidR="00C7089F" w:rsidRPr="00BA7329">
                <w:rPr>
                  <w:rStyle w:val="Hyperlink"/>
                  <w:rFonts w:ascii="Trebuchet MS" w:hAnsi="Trebuchet MS"/>
                  <w:color w:val="76923C" w:themeColor="accent3" w:themeShade="BF"/>
                  <w:sz w:val="22"/>
                  <w:szCs w:val="22"/>
                </w:rPr>
                <w:t>nancy@albertswelsum.nl</w:t>
              </w:r>
            </w:hyperlink>
          </w:p>
          <w:p w:rsidR="00C7089F" w:rsidRPr="00BA7329" w:rsidRDefault="00C7089F" w:rsidP="00C7089F">
            <w:pPr>
              <w:pStyle w:val="Bedrijfsgegevens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C7089F" w:rsidRPr="00BA7329" w:rsidRDefault="00C7089F" w:rsidP="00C7089F">
            <w:pPr>
              <w:pStyle w:val="BedrijfsgegevensVet"/>
              <w:rPr>
                <w:rFonts w:ascii="Trebuchet MS" w:hAnsi="Trebuchet MS"/>
                <w:b w:val="0"/>
                <w:color w:val="76923C" w:themeColor="accent3" w:themeShade="BF"/>
                <w:sz w:val="20"/>
                <w:szCs w:val="20"/>
              </w:rPr>
            </w:pPr>
            <w:r w:rsidRP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Bezoek onze website!</w:t>
            </w:r>
            <w:r w:rsidRPr="00732CC4">
              <w:rPr>
                <w:rFonts w:ascii="Trebuchet MS" w:hAnsi="Trebuchet MS"/>
                <w:color w:val="76923C" w:themeColor="accent3" w:themeShade="BF"/>
                <w:sz w:val="20"/>
                <w:szCs w:val="20"/>
              </w:rPr>
              <w:br/>
            </w:r>
            <w:hyperlink r:id="rId16" w:history="1">
              <w:r w:rsidR="00BA7329">
                <w:rPr>
                  <w:rStyle w:val="Hyperlink"/>
                  <w:rFonts w:ascii="Trebuchet MS" w:hAnsi="Trebuchet MS"/>
                  <w:b w:val="0"/>
                  <w:color w:val="76923C" w:themeColor="accent3" w:themeShade="BF"/>
                  <w:sz w:val="20"/>
                  <w:szCs w:val="20"/>
                </w:rPr>
                <w:t>Stal 't Patersnest</w:t>
              </w:r>
            </w:hyperlink>
          </w:p>
          <w:p w:rsidR="00C7089F" w:rsidRPr="00732CC4" w:rsidRDefault="00C7089F" w:rsidP="002900F2">
            <w:pPr>
              <w:rPr>
                <w:rFonts w:ascii="Trebuchet MS" w:hAnsi="Trebuchet MS"/>
                <w:color w:val="76923C" w:themeColor="accent3" w:themeShade="BF"/>
                <w:lang w:bidi="nl-NL"/>
              </w:rPr>
            </w:pPr>
          </w:p>
        </w:tc>
        <w:tc>
          <w:tcPr>
            <w:tcW w:w="7806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</w:tcPr>
          <w:p w:rsidR="00BD78CB" w:rsidRPr="00732CC4" w:rsidRDefault="00102F7E">
            <w:pPr>
              <w:pStyle w:val="Kop2"/>
              <w:rPr>
                <w:rFonts w:ascii="Trebuchet MS" w:hAnsi="Trebuchet MS"/>
                <w:color w:val="76923C" w:themeColor="accent3" w:themeShade="BF"/>
                <w:sz w:val="32"/>
                <w:szCs w:val="32"/>
                <w:u w:val="single"/>
              </w:rPr>
            </w:pPr>
            <w:r>
              <w:rPr>
                <w:rFonts w:ascii="Trebuchet MS" w:hAnsi="Trebuchet MS"/>
                <w:color w:val="76923C" w:themeColor="accent3" w:themeShade="BF"/>
                <w:sz w:val="32"/>
                <w:szCs w:val="32"/>
                <w:u w:val="single"/>
              </w:rPr>
              <w:lastRenderedPageBreak/>
              <w:t>Sinterklaas</w:t>
            </w:r>
            <w:r w:rsidR="0092136B" w:rsidRPr="00732CC4">
              <w:rPr>
                <w:rFonts w:ascii="Trebuchet MS" w:hAnsi="Trebuchet MS"/>
                <w:color w:val="76923C" w:themeColor="accent3" w:themeShade="BF"/>
                <w:sz w:val="32"/>
                <w:szCs w:val="32"/>
                <w:u w:val="single"/>
              </w:rPr>
              <w:t>:</w:t>
            </w:r>
          </w:p>
          <w:p w:rsidR="003E0EC3" w:rsidRDefault="00237C79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Maandag </w:t>
            </w:r>
            <w:r w:rsidR="00102F7E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5 december is er GEEN rijles ivm met de Sinterklaasviering</w:t>
            </w: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!</w:t>
            </w:r>
            <w:r w:rsidR="00102F7E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Wij wensen jullie een gezellige pakjesavond!</w:t>
            </w:r>
          </w:p>
          <w:p w:rsidR="003E0EC3" w:rsidRDefault="008915F3" w:rsidP="00102F7E">
            <w:pPr>
              <w:pStyle w:val="Tekst"/>
              <w:jc w:val="center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ar-SA"/>
              </w:rPr>
              <w:drawing>
                <wp:inline distT="0" distB="0" distL="0" distR="0" wp14:anchorId="69DA5166" wp14:editId="7771A745">
                  <wp:extent cx="1819275" cy="2737467"/>
                  <wp:effectExtent l="0" t="0" r="0" b="635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jnepakjesavon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179" cy="274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556" w:rsidRDefault="007C1556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67188C" w:rsidRDefault="00102F7E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b/>
                <w:color w:val="76923C" w:themeColor="accent3" w:themeShade="BF"/>
                <w:sz w:val="32"/>
                <w:szCs w:val="32"/>
                <w:u w:val="single"/>
              </w:rPr>
              <w:t>Kerstvakantie</w:t>
            </w:r>
            <w:r w:rsidR="00740FAF">
              <w:rPr>
                <w:rFonts w:ascii="Trebuchet MS" w:hAnsi="Trebuchet MS"/>
                <w:b/>
                <w:color w:val="76923C" w:themeColor="accent3" w:themeShade="BF"/>
                <w:sz w:val="32"/>
                <w:szCs w:val="32"/>
                <w:u w:val="single"/>
              </w:rPr>
              <w:t>:</w:t>
            </w:r>
            <w:r w:rsidR="007C1556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</w:r>
            <w:r w:rsidR="005E4EB3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Ook dit jaar is er weer een kerstvakantie, er zijn dan GEEN rijlessen, huurders mogen in overleg in de kerstvakantie wel extra komen rijden. </w:t>
            </w:r>
            <w:r w:rsidR="005E4EB3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  <w:t>En verveel je je in de kerstvakantie, je kunt altijd een pony komen huren!</w:t>
            </w:r>
          </w:p>
          <w:p w:rsidR="005E4EB3" w:rsidRDefault="00544F99" w:rsidP="0067188C">
            <w:pPr>
              <w:pStyle w:val="Tekst"/>
              <w:jc w:val="center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ar-SA"/>
              </w:rPr>
              <w:lastRenderedPageBreak/>
              <w:drawing>
                <wp:inline distT="0" distB="0" distL="0" distR="0" wp14:anchorId="5E2AED83" wp14:editId="2FE6A690">
                  <wp:extent cx="3819525" cy="3819525"/>
                  <wp:effectExtent l="0" t="0" r="9525" b="952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rstvakantie-201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6D9" w:rsidRDefault="000A56D9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3E0EC3" w:rsidRPr="00732CC4" w:rsidRDefault="005E4EB3" w:rsidP="003E0EC3">
            <w:pPr>
              <w:pStyle w:val="Kop2"/>
              <w:rPr>
                <w:rFonts w:ascii="Trebuchet MS" w:hAnsi="Trebuchet MS"/>
                <w:color w:val="76923C" w:themeColor="accent3" w:themeShade="BF"/>
                <w:sz w:val="32"/>
                <w:szCs w:val="32"/>
                <w:u w:val="single"/>
              </w:rPr>
            </w:pPr>
            <w:r>
              <w:rPr>
                <w:rFonts w:ascii="Trebuchet MS" w:hAnsi="Trebuchet MS"/>
                <w:color w:val="76923C" w:themeColor="accent3" w:themeShade="BF"/>
                <w:sz w:val="32"/>
                <w:szCs w:val="32"/>
                <w:u w:val="single"/>
              </w:rPr>
              <w:t>Sinterklaas &amp; Kerst actie</w:t>
            </w:r>
            <w:r w:rsidR="003E0EC3" w:rsidRPr="00732CC4">
              <w:rPr>
                <w:rFonts w:ascii="Trebuchet MS" w:hAnsi="Trebuchet MS"/>
                <w:color w:val="76923C" w:themeColor="accent3" w:themeShade="BF"/>
                <w:sz w:val="32"/>
                <w:szCs w:val="32"/>
                <w:u w:val="single"/>
              </w:rPr>
              <w:t>:</w:t>
            </w:r>
          </w:p>
          <w:p w:rsidR="003C0F2D" w:rsidRDefault="00D6437A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Ook dit jaar hebben wij een Sinterklaas &amp; Kerst actie,</w:t>
            </w:r>
            <w:r w:rsidR="003C0F2D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tot 1 januari. Tevens geld voor iedere nieuwe rijbroek, de tweede voor de helft van het geld. N</w:t>
            </w: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aast deze artikelen zijn er nog meer te koop, denk ook bijv. aan sokken</w:t>
            </w:r>
            <w:r w:rsidR="003C0F2D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,</w:t>
            </w:r>
          </w:p>
          <w:p w:rsidR="003E0EC3" w:rsidRDefault="00D6437A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ed.</w:t>
            </w:r>
          </w:p>
          <w:p w:rsidR="00D6437A" w:rsidRDefault="00D6437A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ar-SA"/>
              </w:rPr>
              <w:drawing>
                <wp:inline distT="0" distB="0" distL="0" distR="0" wp14:anchorId="3E90B256" wp14:editId="501666C8">
                  <wp:extent cx="4261364" cy="2286000"/>
                  <wp:effectExtent l="0" t="0" r="635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t-kerst-aktie-2016-inclprijs-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105" cy="229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EB3" w:rsidRDefault="005E4EB3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AC1EE4" w:rsidRDefault="00AC1EE4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D6437A" w:rsidRDefault="00262BC0" w:rsidP="00D6437A">
            <w:pPr>
              <w:pStyle w:val="Tekst"/>
              <w:rPr>
                <w:rFonts w:ascii="Trebuchet MS" w:hAnsi="Trebuchet MS"/>
                <w:b/>
                <w:color w:val="76923C" w:themeColor="accent3" w:themeShade="BF"/>
                <w:sz w:val="32"/>
                <w:szCs w:val="32"/>
                <w:u w:val="single"/>
              </w:rPr>
            </w:pPr>
            <w:r>
              <w:rPr>
                <w:rFonts w:ascii="Trebuchet MS" w:hAnsi="Trebuchet MS"/>
                <w:b/>
                <w:color w:val="76923C" w:themeColor="accent3" w:themeShade="BF"/>
                <w:sz w:val="32"/>
                <w:szCs w:val="32"/>
                <w:u w:val="single"/>
              </w:rPr>
              <w:t>Nieuwste aanwinst</w:t>
            </w:r>
            <w:r w:rsidRPr="00732CC4">
              <w:rPr>
                <w:rFonts w:ascii="Trebuchet MS" w:hAnsi="Trebuchet MS"/>
                <w:b/>
                <w:color w:val="76923C" w:themeColor="accent3" w:themeShade="BF"/>
                <w:sz w:val="32"/>
                <w:szCs w:val="32"/>
                <w:u w:val="single"/>
              </w:rPr>
              <w:t>:</w:t>
            </w:r>
          </w:p>
          <w:p w:rsidR="00262BC0" w:rsidRPr="00262BC0" w:rsidRDefault="00D6437A" w:rsidP="00D6437A">
            <w:pPr>
              <w:pStyle w:val="Tekst"/>
              <w:jc w:val="center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ar-SA"/>
              </w:rPr>
              <w:lastRenderedPageBreak/>
              <w:drawing>
                <wp:inline distT="0" distB="0" distL="0" distR="0" wp14:anchorId="0671E2D2" wp14:editId="5A1755CC">
                  <wp:extent cx="1961343" cy="3486150"/>
                  <wp:effectExtent l="0" t="0" r="127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1103-WA0007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239" cy="349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BC0" w:rsidRDefault="00262BC0" w:rsidP="001C046D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Onze nieuwste aanwinst is een Tinker merrie, ze heet </w:t>
            </w:r>
            <w:r w:rsidR="00D6437A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Troy en</w:t>
            </w: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is </w:t>
            </w:r>
            <w:r w:rsidR="00D6437A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12 jaar. Ze heeft al vele veulens gehad, maar was nog niet beleerd. Het blijkt een hele brave pony te zijn, waar ik super blij mee ben!</w:t>
            </w:r>
          </w:p>
          <w:p w:rsidR="00262BC0" w:rsidRDefault="00262BC0" w:rsidP="001C046D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B62E8D" w:rsidRDefault="003C0F2D" w:rsidP="001C046D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b/>
                <w:color w:val="76923C" w:themeColor="accent3" w:themeShade="BF"/>
                <w:sz w:val="32"/>
                <w:szCs w:val="32"/>
                <w:u w:val="single"/>
              </w:rPr>
              <w:t>Ponykamp:</w:t>
            </w:r>
            <w:r>
              <w:rPr>
                <w:rFonts w:ascii="Trebuchet MS" w:hAnsi="Trebuchet MS"/>
                <w:b/>
                <w:color w:val="76923C" w:themeColor="accent3" w:themeShade="BF"/>
                <w:sz w:val="32"/>
                <w:szCs w:val="32"/>
                <w:u w:val="single"/>
              </w:rPr>
              <w:br/>
            </w: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Graag willen wij </w:t>
            </w:r>
            <w:r w:rsidR="00B62E8D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volgend</w:t>
            </w: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jaar voor het eerst een ponykamp organiseren, om te kijken</w:t>
            </w:r>
            <w:r w:rsidR="00B62E8D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in</w:t>
            </w: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welke weken </w:t>
            </w:r>
            <w:r w:rsidR="00B62E8D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(week 28-29-30) jullie kunnen, vragen wij</w:t>
            </w:r>
            <w:r w:rsidR="00AC1EE4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je</w:t>
            </w:r>
            <w:r w:rsidR="00B62E8D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per mail of app door te geven welke week/weken jullie uitkomt. H</w:t>
            </w: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et kamp duurt van maandag tot vrijdag </w:t>
            </w:r>
            <w:r w:rsidR="00B62E8D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en de kosten zullen € 200,- bedragen. Zijn er meer uit één gezin aanwezig is er een korting van € 50,-.</w:t>
            </w:r>
            <w:r w:rsidR="00B62E8D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  <w:t>Na volgende week komt er een speciale mail over het ponykamp.</w:t>
            </w:r>
          </w:p>
          <w:p w:rsidR="00262BC0" w:rsidRPr="00262BC0" w:rsidRDefault="00B62E8D" w:rsidP="00B62E8D">
            <w:pPr>
              <w:pStyle w:val="Tekst"/>
              <w:jc w:val="center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  <w:lang w:bidi="ar-SA"/>
              </w:rPr>
              <w:drawing>
                <wp:inline distT="0" distB="0" distL="0" distR="0" wp14:anchorId="4C436633" wp14:editId="50B48C5E">
                  <wp:extent cx="2133361" cy="2952750"/>
                  <wp:effectExtent l="0" t="0" r="63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d aankondiging ponykamp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45" cy="295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</w:r>
          </w:p>
          <w:p w:rsidR="001C046D" w:rsidRPr="00732CC4" w:rsidRDefault="001C046D" w:rsidP="001C046D">
            <w:pPr>
              <w:pStyle w:val="Tekst"/>
              <w:rPr>
                <w:rFonts w:ascii="Trebuchet MS" w:hAnsi="Trebuchet MS"/>
                <w:b/>
                <w:color w:val="76923C" w:themeColor="accent3" w:themeShade="BF"/>
                <w:sz w:val="32"/>
                <w:szCs w:val="32"/>
                <w:u w:val="single"/>
              </w:rPr>
            </w:pPr>
            <w:r w:rsidRPr="00732CC4">
              <w:rPr>
                <w:rFonts w:ascii="Trebuchet MS" w:hAnsi="Trebuchet MS"/>
                <w:b/>
                <w:color w:val="76923C" w:themeColor="accent3" w:themeShade="BF"/>
                <w:sz w:val="32"/>
                <w:szCs w:val="32"/>
                <w:u w:val="single"/>
              </w:rPr>
              <w:lastRenderedPageBreak/>
              <w:t>Website:</w:t>
            </w:r>
          </w:p>
          <w:p w:rsidR="001C046D" w:rsidRDefault="00BA7428" w:rsidP="00D6437A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  <w:r w:rsidRPr="00732CC4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En natuurlijk is de nieuwsbrief terug te vinden</w:t>
            </w:r>
            <w:r w:rsidR="00076965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op de </w:t>
            </w:r>
            <w:hyperlink r:id="rId22" w:tgtFrame="_blank" w:history="1">
              <w:r w:rsidR="00076965" w:rsidRPr="00076965">
                <w:rPr>
                  <w:rStyle w:val="Hyperlink"/>
                  <w:rFonts w:ascii="Trebuchet MS" w:hAnsi="Trebuchet MS"/>
                  <w:sz w:val="22"/>
                  <w:szCs w:val="22"/>
                </w:rPr>
                <w:t>website</w:t>
              </w:r>
            </w:hyperlink>
            <w:r w:rsidRPr="00732CC4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.</w:t>
            </w:r>
            <w:r w:rsid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br/>
              <w:t xml:space="preserve">Net als </w:t>
            </w:r>
            <w:r w:rsidR="00262BC0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een pagina voor </w:t>
            </w:r>
            <w:r w:rsidR="00D6437A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Troy</w:t>
            </w:r>
            <w:r w:rsidR="00BA7329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>!</w:t>
            </w:r>
            <w:r w:rsidRPr="00732CC4"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  <w:t xml:space="preserve"> </w:t>
            </w:r>
          </w:p>
          <w:p w:rsidR="00544F99" w:rsidRDefault="00544F99" w:rsidP="00D6437A">
            <w:pPr>
              <w:pStyle w:val="Tekst"/>
              <w:rPr>
                <w:rFonts w:ascii="Trebuchet MS" w:hAnsi="Trebuchet MS"/>
                <w:color w:val="76923C" w:themeColor="accent3" w:themeShade="BF"/>
                <w:sz w:val="22"/>
                <w:szCs w:val="22"/>
              </w:rPr>
            </w:pPr>
          </w:p>
          <w:p w:rsidR="00544F99" w:rsidRPr="00732CC4" w:rsidRDefault="00544F99" w:rsidP="00D6437A">
            <w:pPr>
              <w:pStyle w:val="Tekst"/>
              <w:rPr>
                <w:b/>
                <w:color w:val="76923C" w:themeColor="accent3" w:themeShade="BF"/>
                <w:sz w:val="28"/>
                <w:szCs w:val="28"/>
              </w:rPr>
            </w:pPr>
          </w:p>
        </w:tc>
      </w:tr>
    </w:tbl>
    <w:p w:rsidR="00BD78CB" w:rsidRPr="008B5F3B" w:rsidRDefault="00BD78CB" w:rsidP="008B5F3B"/>
    <w:sectPr w:rsidR="00BD78CB" w:rsidRPr="008B5F3B" w:rsidSect="008B5F3B">
      <w:pgSz w:w="11907" w:h="16839"/>
      <w:pgMar w:top="720" w:right="720" w:bottom="539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B39" w:rsidRDefault="00410B39">
      <w:r>
        <w:separator/>
      </w:r>
    </w:p>
  </w:endnote>
  <w:endnote w:type="continuationSeparator" w:id="0">
    <w:p w:rsidR="00410B39" w:rsidRDefault="00410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marante">
    <w:panose1 w:val="02000000000000000000"/>
    <w:charset w:val="00"/>
    <w:family w:val="auto"/>
    <w:pitch w:val="variable"/>
    <w:sig w:usb0="A00000AF" w:usb1="4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B39" w:rsidRDefault="00410B39">
      <w:r>
        <w:separator/>
      </w:r>
    </w:p>
  </w:footnote>
  <w:footnote w:type="continuationSeparator" w:id="0">
    <w:p w:rsidR="00410B39" w:rsidRDefault="00410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image001"/>
      </v:shape>
    </w:pict>
  </w:numPicBullet>
  <w:abstractNum w:abstractNumId="0">
    <w:nsid w:val="2F840552"/>
    <w:multiLevelType w:val="hybridMultilevel"/>
    <w:tmpl w:val="A35C7850"/>
    <w:lvl w:ilvl="0" w:tplc="413C18CA">
      <w:start w:val="1"/>
      <w:numFmt w:val="bullet"/>
      <w:pStyle w:val="Opsommingstekensvoorcitaat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  <w:szCs w:val="1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721D13"/>
    <w:multiLevelType w:val="hybridMultilevel"/>
    <w:tmpl w:val="1952B332"/>
    <w:lvl w:ilvl="0" w:tplc="64CEBA42">
      <w:start w:val="1"/>
      <w:numFmt w:val="decimal"/>
      <w:pStyle w:val="Citaat2Genummerd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9232FA"/>
    <w:multiLevelType w:val="hybridMultilevel"/>
    <w:tmpl w:val="C694D7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7C"/>
    <w:rsid w:val="0000138F"/>
    <w:rsid w:val="000120F6"/>
    <w:rsid w:val="00044B0E"/>
    <w:rsid w:val="000473BD"/>
    <w:rsid w:val="000647D6"/>
    <w:rsid w:val="000719B2"/>
    <w:rsid w:val="00076965"/>
    <w:rsid w:val="000902CD"/>
    <w:rsid w:val="000A56D9"/>
    <w:rsid w:val="000E4CAB"/>
    <w:rsid w:val="000F0874"/>
    <w:rsid w:val="00102F7E"/>
    <w:rsid w:val="001332C0"/>
    <w:rsid w:val="00146EEA"/>
    <w:rsid w:val="00170583"/>
    <w:rsid w:val="00180000"/>
    <w:rsid w:val="0018380C"/>
    <w:rsid w:val="00197538"/>
    <w:rsid w:val="001A61C4"/>
    <w:rsid w:val="001B59D3"/>
    <w:rsid w:val="001C046D"/>
    <w:rsid w:val="001C0D75"/>
    <w:rsid w:val="001E4B91"/>
    <w:rsid w:val="001E6EDA"/>
    <w:rsid w:val="00234527"/>
    <w:rsid w:val="00237C79"/>
    <w:rsid w:val="00240486"/>
    <w:rsid w:val="00247208"/>
    <w:rsid w:val="00262BC0"/>
    <w:rsid w:val="002754C1"/>
    <w:rsid w:val="0027721B"/>
    <w:rsid w:val="002838D4"/>
    <w:rsid w:val="002900F2"/>
    <w:rsid w:val="002C13E4"/>
    <w:rsid w:val="002C63C4"/>
    <w:rsid w:val="002F15B8"/>
    <w:rsid w:val="00333299"/>
    <w:rsid w:val="003378B4"/>
    <w:rsid w:val="00343E1A"/>
    <w:rsid w:val="00346E0F"/>
    <w:rsid w:val="003545B8"/>
    <w:rsid w:val="00363EB3"/>
    <w:rsid w:val="00380307"/>
    <w:rsid w:val="00395CBC"/>
    <w:rsid w:val="0039748F"/>
    <w:rsid w:val="003A06D8"/>
    <w:rsid w:val="003B12C7"/>
    <w:rsid w:val="003B79E8"/>
    <w:rsid w:val="003C0F2D"/>
    <w:rsid w:val="003E0EC3"/>
    <w:rsid w:val="003F02FC"/>
    <w:rsid w:val="00410B39"/>
    <w:rsid w:val="00457F38"/>
    <w:rsid w:val="00464818"/>
    <w:rsid w:val="0046558B"/>
    <w:rsid w:val="00483124"/>
    <w:rsid w:val="004B597C"/>
    <w:rsid w:val="004C2EA6"/>
    <w:rsid w:val="004C59CA"/>
    <w:rsid w:val="004C7796"/>
    <w:rsid w:val="004E0A9C"/>
    <w:rsid w:val="004E1709"/>
    <w:rsid w:val="004F28F4"/>
    <w:rsid w:val="0050392C"/>
    <w:rsid w:val="00511F50"/>
    <w:rsid w:val="00536099"/>
    <w:rsid w:val="00544F99"/>
    <w:rsid w:val="00554C17"/>
    <w:rsid w:val="005554BA"/>
    <w:rsid w:val="00555FD5"/>
    <w:rsid w:val="005A1D7D"/>
    <w:rsid w:val="005A7CD2"/>
    <w:rsid w:val="005C02B2"/>
    <w:rsid w:val="005D1500"/>
    <w:rsid w:val="005E2E51"/>
    <w:rsid w:val="005E4EB3"/>
    <w:rsid w:val="00640748"/>
    <w:rsid w:val="00650824"/>
    <w:rsid w:val="0067188C"/>
    <w:rsid w:val="006B1DEB"/>
    <w:rsid w:val="006C2541"/>
    <w:rsid w:val="006D2D38"/>
    <w:rsid w:val="006F338B"/>
    <w:rsid w:val="00703C74"/>
    <w:rsid w:val="00732CC4"/>
    <w:rsid w:val="00735F8F"/>
    <w:rsid w:val="00740FAF"/>
    <w:rsid w:val="00757400"/>
    <w:rsid w:val="007723CA"/>
    <w:rsid w:val="007B3A31"/>
    <w:rsid w:val="007C1556"/>
    <w:rsid w:val="007C65B8"/>
    <w:rsid w:val="007D4CFE"/>
    <w:rsid w:val="007D56FD"/>
    <w:rsid w:val="007E6BE6"/>
    <w:rsid w:val="007E7C1D"/>
    <w:rsid w:val="00827AB8"/>
    <w:rsid w:val="00840A85"/>
    <w:rsid w:val="00842F40"/>
    <w:rsid w:val="00857610"/>
    <w:rsid w:val="00863308"/>
    <w:rsid w:val="00872922"/>
    <w:rsid w:val="00890891"/>
    <w:rsid w:val="008915F3"/>
    <w:rsid w:val="008A4FE1"/>
    <w:rsid w:val="008B5F3B"/>
    <w:rsid w:val="008D65D0"/>
    <w:rsid w:val="00912AF1"/>
    <w:rsid w:val="0092136B"/>
    <w:rsid w:val="00977A59"/>
    <w:rsid w:val="00987976"/>
    <w:rsid w:val="009B7D5D"/>
    <w:rsid w:val="009C1C59"/>
    <w:rsid w:val="009C2F08"/>
    <w:rsid w:val="009C578A"/>
    <w:rsid w:val="009E6DEA"/>
    <w:rsid w:val="00A1106E"/>
    <w:rsid w:val="00A22A0F"/>
    <w:rsid w:val="00AB76DD"/>
    <w:rsid w:val="00AC1EE4"/>
    <w:rsid w:val="00AD7037"/>
    <w:rsid w:val="00AF07A2"/>
    <w:rsid w:val="00AF555C"/>
    <w:rsid w:val="00B07BAA"/>
    <w:rsid w:val="00B3028C"/>
    <w:rsid w:val="00B3404B"/>
    <w:rsid w:val="00B34357"/>
    <w:rsid w:val="00B43F23"/>
    <w:rsid w:val="00B508AC"/>
    <w:rsid w:val="00B54D45"/>
    <w:rsid w:val="00B60E54"/>
    <w:rsid w:val="00B62982"/>
    <w:rsid w:val="00B62E8D"/>
    <w:rsid w:val="00B84980"/>
    <w:rsid w:val="00B97926"/>
    <w:rsid w:val="00BA7329"/>
    <w:rsid w:val="00BA7428"/>
    <w:rsid w:val="00BC489B"/>
    <w:rsid w:val="00BC4B7C"/>
    <w:rsid w:val="00BD78CB"/>
    <w:rsid w:val="00C05B14"/>
    <w:rsid w:val="00C14B58"/>
    <w:rsid w:val="00C356F2"/>
    <w:rsid w:val="00C7089F"/>
    <w:rsid w:val="00C75706"/>
    <w:rsid w:val="00C914CE"/>
    <w:rsid w:val="00CB53F1"/>
    <w:rsid w:val="00CF5760"/>
    <w:rsid w:val="00D034CE"/>
    <w:rsid w:val="00D15881"/>
    <w:rsid w:val="00D6437A"/>
    <w:rsid w:val="00D64E60"/>
    <w:rsid w:val="00DB7D36"/>
    <w:rsid w:val="00DD08BA"/>
    <w:rsid w:val="00DD2737"/>
    <w:rsid w:val="00DE1B4D"/>
    <w:rsid w:val="00DE220E"/>
    <w:rsid w:val="00DE221D"/>
    <w:rsid w:val="00DE4935"/>
    <w:rsid w:val="00E11AEA"/>
    <w:rsid w:val="00E35F69"/>
    <w:rsid w:val="00E464ED"/>
    <w:rsid w:val="00E62A09"/>
    <w:rsid w:val="00EF4C90"/>
    <w:rsid w:val="00EF75BE"/>
    <w:rsid w:val="00F0056E"/>
    <w:rsid w:val="00F04CA2"/>
    <w:rsid w:val="00F42219"/>
    <w:rsid w:val="00F43C09"/>
    <w:rsid w:val="00F52FB0"/>
    <w:rsid w:val="00F614D9"/>
    <w:rsid w:val="00F634DE"/>
    <w:rsid w:val="00F65280"/>
    <w:rsid w:val="00FA1AA6"/>
    <w:rsid w:val="00FA2281"/>
    <w:rsid w:val="00FD6893"/>
    <w:rsid w:val="00FE231D"/>
    <w:rsid w:val="00FE2F7B"/>
    <w:rsid w:val="00FF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rFonts w:ascii="Verdana" w:hAnsi="Verdana" w:cs="Verdana"/>
      <w:noProof/>
      <w:sz w:val="18"/>
      <w:szCs w:val="18"/>
      <w:lang w:bidi="mni-IN"/>
    </w:rPr>
  </w:style>
  <w:style w:type="paragraph" w:styleId="Kop1">
    <w:name w:val="heading 1"/>
    <w:basedOn w:val="Standaard"/>
    <w:next w:val="Standaard"/>
    <w:link w:val="Kop1Char"/>
    <w:qFormat/>
    <w:pPr>
      <w:spacing w:before="900" w:after="200"/>
      <w:ind w:left="2284"/>
      <w:outlineLvl w:val="0"/>
    </w:pPr>
    <w:rPr>
      <w:rFonts w:cs="Times New Roman"/>
      <w:b/>
      <w:color w:val="435169"/>
      <w:sz w:val="60"/>
      <w:szCs w:val="60"/>
    </w:rPr>
  </w:style>
  <w:style w:type="paragraph" w:styleId="Kop2">
    <w:name w:val="heading 2"/>
    <w:basedOn w:val="Tekst"/>
    <w:next w:val="Standaard"/>
    <w:qFormat/>
    <w:pPr>
      <w:spacing w:before="320" w:after="40" w:line="240" w:lineRule="auto"/>
      <w:outlineLvl w:val="1"/>
    </w:pPr>
    <w:rPr>
      <w:rFonts w:cs="Times New Roman"/>
      <w:b/>
      <w:color w:val="435169"/>
      <w:sz w:val="28"/>
      <w:szCs w:val="28"/>
      <w:lang w:bidi="mni-IN"/>
    </w:rPr>
  </w:style>
  <w:style w:type="paragraph" w:styleId="Kop3">
    <w:name w:val="heading 3"/>
    <w:basedOn w:val="Kop2"/>
    <w:next w:val="Standaard"/>
    <w:qFormat/>
    <w:pPr>
      <w:outlineLvl w:val="2"/>
    </w:pPr>
    <w:rPr>
      <w:bCs/>
      <w:i/>
      <w:iCs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locked/>
    <w:rPr>
      <w:rFonts w:ascii="Verdana" w:hAnsi="Verdana" w:hint="default"/>
      <w:b/>
      <w:bCs w:val="0"/>
      <w:color w:val="435169"/>
      <w:sz w:val="60"/>
      <w:szCs w:val="24"/>
      <w:lang w:val="nl-NL" w:eastAsia="nl-NL" w:bidi="nl-NL"/>
    </w:rPr>
  </w:style>
  <w:style w:type="paragraph" w:styleId="Datum">
    <w:name w:val="Date"/>
    <w:basedOn w:val="Standaard"/>
    <w:next w:val="Standaard"/>
    <w:rPr>
      <w:caps/>
      <w:color w:val="506280"/>
      <w:sz w:val="16"/>
      <w:szCs w:val="16"/>
    </w:rPr>
  </w:style>
  <w:style w:type="paragraph" w:styleId="Ballontekst">
    <w:name w:val="Balloon Text"/>
    <w:basedOn w:val="Standaard"/>
    <w:semiHidden/>
    <w:rPr>
      <w:rFonts w:ascii="Tahoma" w:hAnsi="Tahoma" w:cs="Times New Roman"/>
      <w:sz w:val="16"/>
      <w:szCs w:val="16"/>
    </w:rPr>
  </w:style>
  <w:style w:type="paragraph" w:customStyle="1" w:styleId="Tekst">
    <w:name w:val="Tekst"/>
    <w:basedOn w:val="Standaard"/>
    <w:pPr>
      <w:spacing w:after="160" w:line="288" w:lineRule="auto"/>
    </w:pPr>
    <w:rPr>
      <w:color w:val="506280"/>
      <w:lang w:bidi="nl-NL"/>
    </w:rPr>
  </w:style>
  <w:style w:type="paragraph" w:customStyle="1" w:styleId="Jaargang">
    <w:name w:val="Jaargang"/>
    <w:basedOn w:val="Standaard"/>
    <w:pPr>
      <w:jc w:val="right"/>
    </w:pPr>
    <w:rPr>
      <w:caps/>
      <w:color w:val="506280"/>
      <w:sz w:val="16"/>
      <w:szCs w:val="16"/>
      <w:lang w:bidi="nl-NL"/>
    </w:rPr>
  </w:style>
  <w:style w:type="paragraph" w:customStyle="1" w:styleId="Subkop">
    <w:name w:val="Subkop"/>
    <w:basedOn w:val="Kop3"/>
    <w:rPr>
      <w:rFonts w:cs="Verdana"/>
      <w:sz w:val="18"/>
      <w:szCs w:val="18"/>
      <w:lang w:bidi="nl-NL"/>
    </w:rPr>
  </w:style>
  <w:style w:type="paragraph" w:styleId="Citaat">
    <w:name w:val="Quote"/>
    <w:basedOn w:val="Standaard"/>
    <w:qFormat/>
    <w:pPr>
      <w:spacing w:line="480" w:lineRule="auto"/>
      <w:ind w:left="244"/>
    </w:pPr>
    <w:rPr>
      <w:i/>
      <w:color w:val="506280"/>
      <w:sz w:val="16"/>
      <w:szCs w:val="16"/>
      <w:lang w:bidi="nl-NL"/>
    </w:rPr>
  </w:style>
  <w:style w:type="paragraph" w:customStyle="1" w:styleId="Bedrijfsgegevens">
    <w:name w:val="Bedrijfsgegevens"/>
    <w:basedOn w:val="Citaat"/>
    <w:pPr>
      <w:spacing w:line="240" w:lineRule="auto"/>
      <w:ind w:left="245"/>
    </w:pPr>
    <w:rPr>
      <w:i w:val="0"/>
    </w:rPr>
  </w:style>
  <w:style w:type="paragraph" w:customStyle="1" w:styleId="BedrijfsgegevensVet">
    <w:name w:val="Bedrijfsgegevens Vet"/>
    <w:basedOn w:val="Bedrijfsgegevens"/>
    <w:pPr>
      <w:spacing w:before="200"/>
    </w:pPr>
    <w:rPr>
      <w:b/>
    </w:rPr>
  </w:style>
  <w:style w:type="paragraph" w:customStyle="1" w:styleId="Opsommingstekensvoorcitaat">
    <w:name w:val="Opsommingstekens voor citaat"/>
    <w:basedOn w:val="Citaat"/>
    <w:pPr>
      <w:numPr>
        <w:numId w:val="2"/>
      </w:numPr>
    </w:pPr>
  </w:style>
  <w:style w:type="paragraph" w:customStyle="1" w:styleId="Citaat2">
    <w:name w:val="Citaat 2"/>
    <w:basedOn w:val="Citaat"/>
    <w:pPr>
      <w:spacing w:after="120" w:line="240" w:lineRule="auto"/>
      <w:ind w:left="245"/>
    </w:pPr>
  </w:style>
  <w:style w:type="paragraph" w:customStyle="1" w:styleId="Citaat2Genummerd">
    <w:name w:val="Citaat 2 Genummerd"/>
    <w:basedOn w:val="Citaat2"/>
    <w:pPr>
      <w:numPr>
        <w:numId w:val="4"/>
      </w:numPr>
    </w:pPr>
  </w:style>
  <w:style w:type="character" w:styleId="Hyperlink">
    <w:name w:val="Hyperlink"/>
    <w:basedOn w:val="Standaardalinea-lettertype"/>
    <w:rsid w:val="00BC4B7C"/>
    <w:rPr>
      <w:color w:val="0000FF" w:themeColor="hyperlink"/>
      <w:u w:val="single"/>
    </w:rPr>
  </w:style>
  <w:style w:type="paragraph" w:styleId="Bijschrift">
    <w:name w:val="caption"/>
    <w:basedOn w:val="Standaard"/>
    <w:next w:val="Standaard"/>
    <w:unhideWhenUsed/>
    <w:qFormat/>
    <w:rsid w:val="00FE231D"/>
    <w:pPr>
      <w:spacing w:after="200"/>
    </w:pPr>
    <w:rPr>
      <w:b/>
      <w:bCs/>
      <w:color w:val="4F81BD" w:themeColor="accent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rFonts w:ascii="Verdana" w:hAnsi="Verdana" w:cs="Verdana"/>
      <w:noProof/>
      <w:sz w:val="18"/>
      <w:szCs w:val="18"/>
      <w:lang w:bidi="mni-IN"/>
    </w:rPr>
  </w:style>
  <w:style w:type="paragraph" w:styleId="Kop1">
    <w:name w:val="heading 1"/>
    <w:basedOn w:val="Standaard"/>
    <w:next w:val="Standaard"/>
    <w:link w:val="Kop1Char"/>
    <w:qFormat/>
    <w:pPr>
      <w:spacing w:before="900" w:after="200"/>
      <w:ind w:left="2284"/>
      <w:outlineLvl w:val="0"/>
    </w:pPr>
    <w:rPr>
      <w:rFonts w:cs="Times New Roman"/>
      <w:b/>
      <w:color w:val="435169"/>
      <w:sz w:val="60"/>
      <w:szCs w:val="60"/>
    </w:rPr>
  </w:style>
  <w:style w:type="paragraph" w:styleId="Kop2">
    <w:name w:val="heading 2"/>
    <w:basedOn w:val="Tekst"/>
    <w:next w:val="Standaard"/>
    <w:qFormat/>
    <w:pPr>
      <w:spacing w:before="320" w:after="40" w:line="240" w:lineRule="auto"/>
      <w:outlineLvl w:val="1"/>
    </w:pPr>
    <w:rPr>
      <w:rFonts w:cs="Times New Roman"/>
      <w:b/>
      <w:color w:val="435169"/>
      <w:sz w:val="28"/>
      <w:szCs w:val="28"/>
      <w:lang w:bidi="mni-IN"/>
    </w:rPr>
  </w:style>
  <w:style w:type="paragraph" w:styleId="Kop3">
    <w:name w:val="heading 3"/>
    <w:basedOn w:val="Kop2"/>
    <w:next w:val="Standaard"/>
    <w:qFormat/>
    <w:pPr>
      <w:outlineLvl w:val="2"/>
    </w:pPr>
    <w:rPr>
      <w:bCs/>
      <w:i/>
      <w:iCs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locked/>
    <w:rPr>
      <w:rFonts w:ascii="Verdana" w:hAnsi="Verdana" w:hint="default"/>
      <w:b/>
      <w:bCs w:val="0"/>
      <w:color w:val="435169"/>
      <w:sz w:val="60"/>
      <w:szCs w:val="24"/>
      <w:lang w:val="nl-NL" w:eastAsia="nl-NL" w:bidi="nl-NL"/>
    </w:rPr>
  </w:style>
  <w:style w:type="paragraph" w:styleId="Datum">
    <w:name w:val="Date"/>
    <w:basedOn w:val="Standaard"/>
    <w:next w:val="Standaard"/>
    <w:rPr>
      <w:caps/>
      <w:color w:val="506280"/>
      <w:sz w:val="16"/>
      <w:szCs w:val="16"/>
    </w:rPr>
  </w:style>
  <w:style w:type="paragraph" w:styleId="Ballontekst">
    <w:name w:val="Balloon Text"/>
    <w:basedOn w:val="Standaard"/>
    <w:semiHidden/>
    <w:rPr>
      <w:rFonts w:ascii="Tahoma" w:hAnsi="Tahoma" w:cs="Times New Roman"/>
      <w:sz w:val="16"/>
      <w:szCs w:val="16"/>
    </w:rPr>
  </w:style>
  <w:style w:type="paragraph" w:customStyle="1" w:styleId="Tekst">
    <w:name w:val="Tekst"/>
    <w:basedOn w:val="Standaard"/>
    <w:pPr>
      <w:spacing w:after="160" w:line="288" w:lineRule="auto"/>
    </w:pPr>
    <w:rPr>
      <w:color w:val="506280"/>
      <w:lang w:bidi="nl-NL"/>
    </w:rPr>
  </w:style>
  <w:style w:type="paragraph" w:customStyle="1" w:styleId="Jaargang">
    <w:name w:val="Jaargang"/>
    <w:basedOn w:val="Standaard"/>
    <w:pPr>
      <w:jc w:val="right"/>
    </w:pPr>
    <w:rPr>
      <w:caps/>
      <w:color w:val="506280"/>
      <w:sz w:val="16"/>
      <w:szCs w:val="16"/>
      <w:lang w:bidi="nl-NL"/>
    </w:rPr>
  </w:style>
  <w:style w:type="paragraph" w:customStyle="1" w:styleId="Subkop">
    <w:name w:val="Subkop"/>
    <w:basedOn w:val="Kop3"/>
    <w:rPr>
      <w:rFonts w:cs="Verdana"/>
      <w:sz w:val="18"/>
      <w:szCs w:val="18"/>
      <w:lang w:bidi="nl-NL"/>
    </w:rPr>
  </w:style>
  <w:style w:type="paragraph" w:styleId="Citaat">
    <w:name w:val="Quote"/>
    <w:basedOn w:val="Standaard"/>
    <w:qFormat/>
    <w:pPr>
      <w:spacing w:line="480" w:lineRule="auto"/>
      <w:ind w:left="244"/>
    </w:pPr>
    <w:rPr>
      <w:i/>
      <w:color w:val="506280"/>
      <w:sz w:val="16"/>
      <w:szCs w:val="16"/>
      <w:lang w:bidi="nl-NL"/>
    </w:rPr>
  </w:style>
  <w:style w:type="paragraph" w:customStyle="1" w:styleId="Bedrijfsgegevens">
    <w:name w:val="Bedrijfsgegevens"/>
    <w:basedOn w:val="Citaat"/>
    <w:pPr>
      <w:spacing w:line="240" w:lineRule="auto"/>
      <w:ind w:left="245"/>
    </w:pPr>
    <w:rPr>
      <w:i w:val="0"/>
    </w:rPr>
  </w:style>
  <w:style w:type="paragraph" w:customStyle="1" w:styleId="BedrijfsgegevensVet">
    <w:name w:val="Bedrijfsgegevens Vet"/>
    <w:basedOn w:val="Bedrijfsgegevens"/>
    <w:pPr>
      <w:spacing w:before="200"/>
    </w:pPr>
    <w:rPr>
      <w:b/>
    </w:rPr>
  </w:style>
  <w:style w:type="paragraph" w:customStyle="1" w:styleId="Opsommingstekensvoorcitaat">
    <w:name w:val="Opsommingstekens voor citaat"/>
    <w:basedOn w:val="Citaat"/>
    <w:pPr>
      <w:numPr>
        <w:numId w:val="2"/>
      </w:numPr>
    </w:pPr>
  </w:style>
  <w:style w:type="paragraph" w:customStyle="1" w:styleId="Citaat2">
    <w:name w:val="Citaat 2"/>
    <w:basedOn w:val="Citaat"/>
    <w:pPr>
      <w:spacing w:after="120" w:line="240" w:lineRule="auto"/>
      <w:ind w:left="245"/>
    </w:pPr>
  </w:style>
  <w:style w:type="paragraph" w:customStyle="1" w:styleId="Citaat2Genummerd">
    <w:name w:val="Citaat 2 Genummerd"/>
    <w:basedOn w:val="Citaat2"/>
    <w:pPr>
      <w:numPr>
        <w:numId w:val="4"/>
      </w:numPr>
    </w:pPr>
  </w:style>
  <w:style w:type="character" w:styleId="Hyperlink">
    <w:name w:val="Hyperlink"/>
    <w:basedOn w:val="Standaardalinea-lettertype"/>
    <w:rsid w:val="00BC4B7C"/>
    <w:rPr>
      <w:color w:val="0000FF" w:themeColor="hyperlink"/>
      <w:u w:val="single"/>
    </w:rPr>
  </w:style>
  <w:style w:type="paragraph" w:styleId="Bijschrift">
    <w:name w:val="caption"/>
    <w:basedOn w:val="Standaard"/>
    <w:next w:val="Standaard"/>
    <w:unhideWhenUsed/>
    <w:qFormat/>
    <w:rsid w:val="00FE231D"/>
    <w:pPr>
      <w:spacing w:after="200"/>
    </w:pPr>
    <w:rPr>
      <w:b/>
      <w:bCs/>
      <w:color w:val="4F81BD" w:themeColor="accent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yperlink" Target="http://staltpatersnest.weebly.com/" TargetMode="Externa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nancy@albertswelsum.n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6.gif"/><Relationship Id="rId22" Type="http://schemas.openxmlformats.org/officeDocument/2006/relationships/hyperlink" Target="http://staltpatersnest.weebly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a_2.PC_van_Diana\AppData\Roaming\Microsoft\Sjablonen\E-mail%20newsletter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7AA63-E858-48CF-B25F-AB982E6D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E-mail newsletter</Template>
  <TotalTime>153</TotalTime>
  <Pages>4</Pages>
  <Words>328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E-mailnieuwsbrief</vt:lpstr>
    </vt:vector>
  </TitlesOfParts>
  <Company>Microsoft Corporation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 Klein Velderman</cp:lastModifiedBy>
  <cp:revision>15</cp:revision>
  <cp:lastPrinted>2016-11-27T14:11:00Z</cp:lastPrinted>
  <dcterms:created xsi:type="dcterms:W3CDTF">2016-11-26T12:54:00Z</dcterms:created>
  <dcterms:modified xsi:type="dcterms:W3CDTF">2016-11-27T16:50:00Z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TC010219711043</vt:lpwstr>
  </property>
</Properties>
</file>